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D2911" w14:textId="13AFB552" w:rsidR="001A62CE" w:rsidRDefault="001A62CE" w:rsidP="002F3672">
      <w:bookmarkStart w:id="0" w:name="_GoBack"/>
      <w:bookmarkEnd w:id="0"/>
    </w:p>
    <w:p w14:paraId="41C8F396" w14:textId="77777777" w:rsidR="00C52507" w:rsidRPr="00963B03" w:rsidRDefault="00C52507" w:rsidP="00566B52"/>
    <w:sectPr w:rsidR="00C52507" w:rsidRPr="00963B03" w:rsidSect="00C30576">
      <w:headerReference w:type="default" r:id="rId7"/>
      <w:footerReference w:type="default" r:id="rId8"/>
      <w:pgSz w:w="11906" w:h="16838" w:code="9"/>
      <w:pgMar w:top="5041" w:right="2948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AFD9C" w14:textId="77777777" w:rsidR="00AB4E24" w:rsidRDefault="00AB4E24" w:rsidP="004D16B1">
      <w:pPr>
        <w:spacing w:line="240" w:lineRule="auto"/>
      </w:pPr>
      <w:r>
        <w:separator/>
      </w:r>
    </w:p>
  </w:endnote>
  <w:endnote w:type="continuationSeparator" w:id="0">
    <w:p w14:paraId="4B94D5A5" w14:textId="77777777" w:rsidR="00AB4E24" w:rsidRDefault="00AB4E24" w:rsidP="004D16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00"/>
      <w:gridCol w:w="2700"/>
      <w:gridCol w:w="2700"/>
    </w:tblGrid>
    <w:tr w:rsidR="2ACD3050" w14:paraId="1D3F710A" w14:textId="77777777" w:rsidTr="2ACD3050">
      <w:trPr>
        <w:trHeight w:val="300"/>
      </w:trPr>
      <w:tc>
        <w:tcPr>
          <w:tcW w:w="2700" w:type="dxa"/>
        </w:tcPr>
        <w:p w14:paraId="39620A48" w14:textId="30C89329" w:rsidR="2ACD3050" w:rsidRDefault="2ACD3050" w:rsidP="2ACD3050">
          <w:pPr>
            <w:pStyle w:val="Header"/>
            <w:ind w:left="-115"/>
          </w:pPr>
        </w:p>
      </w:tc>
      <w:tc>
        <w:tcPr>
          <w:tcW w:w="2700" w:type="dxa"/>
        </w:tcPr>
        <w:p w14:paraId="758E48C1" w14:textId="39DB9A8A" w:rsidR="2ACD3050" w:rsidRDefault="2ACD3050" w:rsidP="2ACD3050">
          <w:pPr>
            <w:pStyle w:val="Header"/>
            <w:jc w:val="center"/>
          </w:pPr>
        </w:p>
      </w:tc>
      <w:tc>
        <w:tcPr>
          <w:tcW w:w="2700" w:type="dxa"/>
        </w:tcPr>
        <w:p w14:paraId="0DC67B7B" w14:textId="3F00A077" w:rsidR="2ACD3050" w:rsidRDefault="2ACD3050" w:rsidP="2ACD3050">
          <w:pPr>
            <w:pStyle w:val="Header"/>
            <w:ind w:right="-115"/>
            <w:jc w:val="right"/>
          </w:pPr>
        </w:p>
      </w:tc>
    </w:tr>
  </w:tbl>
  <w:p w14:paraId="6D785E19" w14:textId="0F8FE279" w:rsidR="2ACD3050" w:rsidRDefault="2ACD3050" w:rsidP="2ACD3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EC669" w14:textId="77777777" w:rsidR="00AB4E24" w:rsidRDefault="00AB4E24" w:rsidP="004D16B1">
      <w:pPr>
        <w:spacing w:line="240" w:lineRule="auto"/>
      </w:pPr>
      <w:r>
        <w:separator/>
      </w:r>
    </w:p>
  </w:footnote>
  <w:footnote w:type="continuationSeparator" w:id="0">
    <w:p w14:paraId="3656B9AB" w14:textId="77777777" w:rsidR="00AB4E24" w:rsidRDefault="00AB4E24" w:rsidP="004D16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1B336" w14:textId="343E5873" w:rsidR="004D16B1" w:rsidRDefault="00C3057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A163B1" wp14:editId="6F53B18C">
          <wp:simplePos x="0" y="0"/>
          <wp:positionH relativeFrom="page">
            <wp:posOffset>565150</wp:posOffset>
          </wp:positionH>
          <wp:positionV relativeFrom="page">
            <wp:posOffset>600075</wp:posOffset>
          </wp:positionV>
          <wp:extent cx="1384935" cy="759460"/>
          <wp:effectExtent l="0" t="0" r="5715" b="2540"/>
          <wp:wrapNone/>
          <wp:docPr id="1630048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04834" name="Picture 1630048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759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19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62CE1D" wp14:editId="56D4042D">
              <wp:simplePos x="0" y="0"/>
              <wp:positionH relativeFrom="page">
                <wp:posOffset>4809490</wp:posOffset>
              </wp:positionH>
              <wp:positionV relativeFrom="page">
                <wp:posOffset>628650</wp:posOffset>
              </wp:positionV>
              <wp:extent cx="2559685" cy="1198245"/>
              <wp:effectExtent l="0" t="0" r="0" b="1905"/>
              <wp:wrapNone/>
              <wp:docPr id="50207847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9685" cy="11982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B314C2" w14:textId="1E8D9109" w:rsidR="003434EE" w:rsidRDefault="00C30576" w:rsidP="009B519F">
                          <w:r>
                            <w:t>UCLan</w:t>
                          </w:r>
                          <w:r w:rsidR="00E82C5A">
                            <w:t xml:space="preserve"> London,</w:t>
                          </w:r>
                        </w:p>
                        <w:p w14:paraId="3C3029B9" w14:textId="63D08080" w:rsidR="003434EE" w:rsidRDefault="00E82C5A" w:rsidP="009B519F">
                          <w:r>
                            <w:t xml:space="preserve">6th Floor, Import Building, 2 Clove Crescent, </w:t>
                          </w:r>
                        </w:p>
                        <w:p w14:paraId="1EBD707B" w14:textId="16B5F2B8" w:rsidR="003434EE" w:rsidRDefault="00E82C5A" w:rsidP="009B519F">
                          <w:r>
                            <w:t>East India Dock Rd, London E14 2BE</w:t>
                          </w:r>
                        </w:p>
                        <w:p w14:paraId="6490E317" w14:textId="77777777" w:rsidR="003434EE" w:rsidRDefault="00C30576" w:rsidP="00DC53DD"/>
                        <w:p w14:paraId="2564E357" w14:textId="77777777" w:rsidR="003434EE" w:rsidRPr="00DC53DD" w:rsidRDefault="00E82C5A" w:rsidP="00DC53DD">
                          <w:r w:rsidRPr="00DC53DD">
                            <w:t>london.uclan.ac.uk</w:t>
                          </w:r>
                        </w:p>
                        <w:p w14:paraId="2A724F5B" w14:textId="77777777" w:rsidR="003434EE" w:rsidRPr="00DC53DD" w:rsidRDefault="00E82C5A" w:rsidP="00DC53DD">
                          <w:r w:rsidRPr="00DC53DD">
                            <w:t>0203 948 4440</w:t>
                          </w:r>
                        </w:p>
                        <w:p w14:paraId="7E5B2C39" w14:textId="77777777" w:rsidR="003434EE" w:rsidRDefault="00C30576" w:rsidP="009B519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2CE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8.7pt;margin-top:49.5pt;width:201.55pt;height:94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" fillcolor="white [3201]" stroked="f" strokeweight=".5pt">
              <v:textbox inset="0,0,0,0">
                <w:txbxContent>
                  <w:p w14:paraId="47B314C2" w14:textId="1E8D9109" w:rsidR="003434EE" w:rsidRDefault="00C30576" w:rsidP="009B519F">
                    <w:r>
                      <w:t>UCLan</w:t>
                    </w:r>
                    <w:r w:rsidR="00E82C5A">
                      <w:t xml:space="preserve"> London,</w:t>
                    </w:r>
                  </w:p>
                  <w:p w14:paraId="3C3029B9" w14:textId="63D08080" w:rsidR="003434EE" w:rsidRDefault="00E82C5A" w:rsidP="009B519F">
                    <w:r>
                      <w:t xml:space="preserve">6th Floor, Import Building, 2 Clove Crescent, </w:t>
                    </w:r>
                  </w:p>
                  <w:p w14:paraId="1EBD707B" w14:textId="16B5F2B8" w:rsidR="003434EE" w:rsidRDefault="00E82C5A" w:rsidP="009B519F">
                    <w:r>
                      <w:t>East India Dock Rd, London E14 2BE</w:t>
                    </w:r>
                  </w:p>
                  <w:p w14:paraId="6490E317" w14:textId="77777777" w:rsidR="003434EE" w:rsidRDefault="00C30576" w:rsidP="00DC53DD"/>
                  <w:p w14:paraId="2564E357" w14:textId="77777777" w:rsidR="003434EE" w:rsidRPr="00DC53DD" w:rsidRDefault="00E82C5A" w:rsidP="00DC53DD">
                    <w:r w:rsidRPr="00DC53DD">
                      <w:t>london.uclan.ac.uk</w:t>
                    </w:r>
                  </w:p>
                  <w:p w14:paraId="2A724F5B" w14:textId="77777777" w:rsidR="003434EE" w:rsidRPr="00DC53DD" w:rsidRDefault="00E82C5A" w:rsidP="00DC53DD">
                    <w:r w:rsidRPr="00DC53DD">
                      <w:t>0203 948 4440</w:t>
                    </w:r>
                  </w:p>
                  <w:p w14:paraId="7E5B2C39" w14:textId="77777777" w:rsidR="003434EE" w:rsidRDefault="00C30576" w:rsidP="009B519F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0C9E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9A69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FAEC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A09D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80268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C019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187FE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5EBE9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A240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3A16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D45EC"/>
    <w:multiLevelType w:val="multilevel"/>
    <w:tmpl w:val="68ACF0B6"/>
    <w:lvl w:ilvl="0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147D8C"/>
    <w:multiLevelType w:val="multilevel"/>
    <w:tmpl w:val="CA6AC1E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1A0AB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9607A14"/>
    <w:multiLevelType w:val="multilevel"/>
    <w:tmpl w:val="9B5239C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upperLetter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A17E2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A2D200A"/>
    <w:multiLevelType w:val="multilevel"/>
    <w:tmpl w:val="969ED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1F17F01"/>
    <w:multiLevelType w:val="multilevel"/>
    <w:tmpl w:val="68ACF0B6"/>
    <w:lvl w:ilvl="0">
      <w:start w:val="1"/>
      <w:numFmt w:val="low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5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7B05F8C"/>
    <w:multiLevelType w:val="multilevel"/>
    <w:tmpl w:val="CA6AC1E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B136C45"/>
    <w:multiLevelType w:val="multilevel"/>
    <w:tmpl w:val="B0FE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EFB19E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207906"/>
    <w:multiLevelType w:val="multilevel"/>
    <w:tmpl w:val="9B5239C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upperLetter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14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17"/>
  </w:num>
  <w:num w:numId="13">
    <w:abstractNumId w:val="11"/>
  </w:num>
  <w:num w:numId="14">
    <w:abstractNumId w:val="13"/>
  </w:num>
  <w:num w:numId="15">
    <w:abstractNumId w:val="20"/>
  </w:num>
  <w:num w:numId="16">
    <w:abstractNumId w:val="18"/>
  </w:num>
  <w:num w:numId="17">
    <w:abstractNumId w:val="16"/>
  </w:num>
  <w:num w:numId="18">
    <w:abstractNumId w:val="6"/>
  </w:num>
  <w:num w:numId="19">
    <w:abstractNumId w:val="4"/>
  </w:num>
  <w:num w:numId="20">
    <w:abstractNumId w:val="7"/>
  </w:num>
  <w:num w:numId="21">
    <w:abstractNumId w:val="9"/>
  </w:num>
  <w:num w:numId="22">
    <w:abstractNumId w:val="8"/>
  </w:num>
  <w:num w:numId="23">
    <w:abstractNumId w:val="9"/>
  </w:num>
  <w:num w:numId="24">
    <w:abstractNumId w:val="8"/>
  </w:num>
  <w:num w:numId="25">
    <w:abstractNumId w:val="9"/>
  </w:num>
  <w:num w:numId="26">
    <w:abstractNumId w:val="8"/>
  </w:num>
  <w:num w:numId="27">
    <w:abstractNumId w:val="9"/>
  </w:num>
  <w:num w:numId="28">
    <w:abstractNumId w:val="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3DD"/>
    <w:rsid w:val="00063E3F"/>
    <w:rsid w:val="000B3EAE"/>
    <w:rsid w:val="001247CA"/>
    <w:rsid w:val="001279EF"/>
    <w:rsid w:val="001332D1"/>
    <w:rsid w:val="00152D42"/>
    <w:rsid w:val="00195E3F"/>
    <w:rsid w:val="001A2AB6"/>
    <w:rsid w:val="001A62CE"/>
    <w:rsid w:val="001D17E2"/>
    <w:rsid w:val="00235CBC"/>
    <w:rsid w:val="00272C33"/>
    <w:rsid w:val="002C438E"/>
    <w:rsid w:val="002F3672"/>
    <w:rsid w:val="00303085"/>
    <w:rsid w:val="00376243"/>
    <w:rsid w:val="00387299"/>
    <w:rsid w:val="003A1B13"/>
    <w:rsid w:val="003B3919"/>
    <w:rsid w:val="003C34C9"/>
    <w:rsid w:val="003F0D69"/>
    <w:rsid w:val="00402BA7"/>
    <w:rsid w:val="0043547E"/>
    <w:rsid w:val="004A02B1"/>
    <w:rsid w:val="004D16B1"/>
    <w:rsid w:val="00501022"/>
    <w:rsid w:val="00566B52"/>
    <w:rsid w:val="00581C7C"/>
    <w:rsid w:val="005E7BF4"/>
    <w:rsid w:val="00656E6A"/>
    <w:rsid w:val="0067042A"/>
    <w:rsid w:val="006869C4"/>
    <w:rsid w:val="006A70ED"/>
    <w:rsid w:val="006B78CD"/>
    <w:rsid w:val="006E33D6"/>
    <w:rsid w:val="0076224D"/>
    <w:rsid w:val="008B5517"/>
    <w:rsid w:val="008B6683"/>
    <w:rsid w:val="008D54DA"/>
    <w:rsid w:val="008E26F3"/>
    <w:rsid w:val="008F3CCB"/>
    <w:rsid w:val="008F52F8"/>
    <w:rsid w:val="00910419"/>
    <w:rsid w:val="009562B2"/>
    <w:rsid w:val="00963B03"/>
    <w:rsid w:val="009650E1"/>
    <w:rsid w:val="0099575F"/>
    <w:rsid w:val="009B519F"/>
    <w:rsid w:val="009C18B7"/>
    <w:rsid w:val="00A0645B"/>
    <w:rsid w:val="00A23083"/>
    <w:rsid w:val="00A53702"/>
    <w:rsid w:val="00A668C8"/>
    <w:rsid w:val="00A82657"/>
    <w:rsid w:val="00AA0324"/>
    <w:rsid w:val="00AB4E24"/>
    <w:rsid w:val="00AD6EC1"/>
    <w:rsid w:val="00AF5BCE"/>
    <w:rsid w:val="00B22429"/>
    <w:rsid w:val="00B30830"/>
    <w:rsid w:val="00BC5A7E"/>
    <w:rsid w:val="00BE5DE8"/>
    <w:rsid w:val="00C25D95"/>
    <w:rsid w:val="00C26BC2"/>
    <w:rsid w:val="00C30576"/>
    <w:rsid w:val="00C52507"/>
    <w:rsid w:val="00C843D5"/>
    <w:rsid w:val="00D25B0E"/>
    <w:rsid w:val="00D82A1B"/>
    <w:rsid w:val="00DC53DD"/>
    <w:rsid w:val="00E53CBB"/>
    <w:rsid w:val="00E626EA"/>
    <w:rsid w:val="00E74411"/>
    <w:rsid w:val="00E75454"/>
    <w:rsid w:val="00E82C5A"/>
    <w:rsid w:val="00E875ED"/>
    <w:rsid w:val="00EA1D5F"/>
    <w:rsid w:val="00EB17F7"/>
    <w:rsid w:val="00EB761D"/>
    <w:rsid w:val="00F71B30"/>
    <w:rsid w:val="020C841D"/>
    <w:rsid w:val="2ACD3050"/>
    <w:rsid w:val="7C85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5A794C"/>
  <w15:chartTrackingRefBased/>
  <w15:docId w15:val="{A1DC3555-CAE0-4541-88E0-6C5D6F86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8" w:unhideWhenUsed="1"/>
    <w:lsdException w:name="toc 2" w:semiHidden="1" w:uiPriority="18" w:unhideWhenUsed="1"/>
    <w:lsdException w:name="toc 3" w:semiHidden="1" w:uiPriority="18" w:unhideWhenUsed="1"/>
    <w:lsdException w:name="toc 4" w:semiHidden="1" w:uiPriority="18" w:unhideWhenUsed="1"/>
    <w:lsdException w:name="toc 5" w:semiHidden="1" w:uiPriority="18" w:unhideWhenUsed="1"/>
    <w:lsdException w:name="toc 6" w:semiHidden="1" w:uiPriority="18" w:unhideWhenUsed="1"/>
    <w:lsdException w:name="toc 7" w:semiHidden="1" w:uiPriority="18" w:unhideWhenUsed="1"/>
    <w:lsdException w:name="toc 8" w:semiHidden="1" w:uiPriority="18" w:unhideWhenUsed="1"/>
    <w:lsdException w:name="toc 9" w:semiHidden="1" w:uiPriority="18" w:unhideWhenUsed="1"/>
    <w:lsdException w:name="Normal Indent" w:semiHidden="1" w:unhideWhenUsed="1"/>
    <w:lsdException w:name="footnote text" w:semiHidden="1" w:uiPriority="19" w:unhideWhenUsed="1"/>
    <w:lsdException w:name="annotation text" w:semiHidden="1" w:unhideWhenUsed="1"/>
    <w:lsdException w:name="header" w:semiHidden="1" w:uiPriority="19" w:unhideWhenUsed="1"/>
    <w:lsdException w:name="footer" w:semiHidden="1" w:uiPriority="19" w:unhideWhenUsed="1"/>
    <w:lsdException w:name="index heading" w:semiHidden="1" w:unhideWhenUsed="1"/>
    <w:lsdException w:name="caption" w:semiHidden="1" w:uiPriority="2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9" w:unhideWhenUsed="1"/>
    <w:lsdException w:name="annotation reference" w:semiHidden="1" w:unhideWhenUsed="1"/>
    <w:lsdException w:name="line number" w:semiHidden="1" w:unhideWhenUsed="1"/>
    <w:lsdException w:name="page number" w:semiHidden="1" w:uiPriority="1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1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9" w:unhideWhenUsed="1"/>
    <w:lsdException w:name="List Bullet 3" w:semiHidden="1" w:uiPriority="1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9" w:unhideWhenUsed="1"/>
    <w:lsdException w:name="FollowedHyperlink" w:semiHidden="1" w:unhideWhenUsed="1"/>
    <w:lsdException w:name="Strong" w:uiPriority="28" w:qFormat="1"/>
    <w:lsdException w:name="Emphasis" w:semiHidden="1" w:uiPriority="3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8" w:qFormat="1"/>
    <w:lsdException w:name="Quote" w:semiHidden="1" w:uiPriority="29" w:qFormat="1"/>
    <w:lsdException w:name="Intense Quote" w:semiHidden="1" w:uiPriority="3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8" w:qFormat="1"/>
    <w:lsdException w:name="Intense Emphasis" w:semiHidden="1" w:uiPriority="38" w:qFormat="1"/>
    <w:lsdException w:name="Subtle Reference" w:semiHidden="1" w:uiPriority="38" w:qFormat="1"/>
    <w:lsdException w:name="Intense Reference" w:semiHidden="1" w:uiPriority="38" w:qFormat="1"/>
    <w:lsdException w:name="Book Title" w:semiHidden="1" w:uiPriority="38" w:qFormat="1"/>
    <w:lsdException w:name="Bibliography" w:semiHidden="1" w:uiPriority="38" w:unhideWhenUsed="1"/>
    <w:lsdException w:name="TOC Heading" w:semiHidden="1" w:uiPriority="1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519F"/>
    <w:pPr>
      <w:spacing w:after="0" w:line="280" w:lineRule="atLeast"/>
    </w:pPr>
  </w:style>
  <w:style w:type="paragraph" w:styleId="Heading1">
    <w:name w:val="heading 1"/>
    <w:basedOn w:val="Normal"/>
    <w:next w:val="Normal"/>
    <w:link w:val="Heading1Char"/>
    <w:uiPriority w:val="2"/>
    <w:qFormat/>
    <w:rsid w:val="00A668C8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A668C8"/>
    <w:pPr>
      <w:keepNext/>
      <w:keepLines/>
      <w:spacing w:before="2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2"/>
    <w:semiHidden/>
    <w:unhideWhenUsed/>
    <w:qFormat/>
    <w:rsid w:val="008B55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2"/>
    <w:semiHidden/>
    <w:unhideWhenUsed/>
    <w:qFormat/>
    <w:rsid w:val="008B55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semiHidden/>
    <w:unhideWhenUsed/>
    <w:qFormat/>
    <w:rsid w:val="008F52F8"/>
    <w:pPr>
      <w:keepNext/>
      <w:keepLines/>
      <w:numPr>
        <w:ilvl w:val="5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2"/>
    <w:semiHidden/>
    <w:unhideWhenUsed/>
    <w:qFormat/>
    <w:rsid w:val="008B551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2"/>
    <w:semiHidden/>
    <w:unhideWhenUsed/>
    <w:qFormat/>
    <w:rsid w:val="008B551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2"/>
    <w:semiHidden/>
    <w:unhideWhenUsed/>
    <w:qFormat/>
    <w:rsid w:val="008B551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rsid w:val="008B551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tallyBlank">
    <w:name w:val="Totally Blank"/>
    <w:basedOn w:val="TableNormal"/>
    <w:uiPriority w:val="99"/>
    <w:rsid w:val="00B2242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uiPriority w:val="4"/>
    <w:qFormat/>
    <w:rsid w:val="00303085"/>
    <w:pPr>
      <w:numPr>
        <w:ilvl w:val="1"/>
      </w:numPr>
    </w:pPr>
    <w:rPr>
      <w:rFonts w:eastAsiaTheme="minorEastAsia"/>
      <w:color w:val="44546A" w:themeColor="text2"/>
    </w:rPr>
  </w:style>
  <w:style w:type="character" w:customStyle="1" w:styleId="SubtitleChar">
    <w:name w:val="Subtitle Char"/>
    <w:basedOn w:val="DefaultParagraphFont"/>
    <w:link w:val="Subtitle"/>
    <w:uiPriority w:val="4"/>
    <w:rsid w:val="00303085"/>
    <w:rPr>
      <w:rFonts w:eastAsiaTheme="minorEastAsia"/>
      <w:color w:val="44546A" w:themeColor="text2"/>
    </w:rPr>
  </w:style>
  <w:style w:type="paragraph" w:styleId="NoSpacing">
    <w:name w:val="No Spacing"/>
    <w:uiPriority w:val="1"/>
    <w:qFormat/>
    <w:rsid w:val="00AA0324"/>
    <w:pPr>
      <w:spacing w:after="0" w:line="240" w:lineRule="auto"/>
    </w:pPr>
  </w:style>
  <w:style w:type="paragraph" w:styleId="ListNumber2">
    <w:name w:val="List Number 2"/>
    <w:basedOn w:val="Normal"/>
    <w:uiPriority w:val="19"/>
    <w:semiHidden/>
    <w:rsid w:val="00AA0324"/>
    <w:pPr>
      <w:numPr>
        <w:ilvl w:val="1"/>
        <w:numId w:val="5"/>
      </w:numPr>
      <w:contextualSpacing/>
    </w:pPr>
  </w:style>
  <w:style w:type="paragraph" w:styleId="ListNumber3">
    <w:name w:val="List Number 3"/>
    <w:basedOn w:val="Normal"/>
    <w:uiPriority w:val="19"/>
    <w:semiHidden/>
    <w:rsid w:val="00AA0324"/>
    <w:pPr>
      <w:numPr>
        <w:ilvl w:val="2"/>
        <w:numId w:val="5"/>
      </w:numPr>
      <w:contextualSpacing/>
    </w:pPr>
  </w:style>
  <w:style w:type="paragraph" w:styleId="ListNumber4">
    <w:name w:val="List Number 4"/>
    <w:basedOn w:val="Normal"/>
    <w:uiPriority w:val="19"/>
    <w:semiHidden/>
    <w:rsid w:val="00AA0324"/>
    <w:pPr>
      <w:numPr>
        <w:ilvl w:val="3"/>
        <w:numId w:val="5"/>
      </w:numPr>
      <w:contextualSpacing/>
    </w:pPr>
  </w:style>
  <w:style w:type="paragraph" w:styleId="ListNumber5">
    <w:name w:val="List Number 5"/>
    <w:basedOn w:val="Normal"/>
    <w:uiPriority w:val="19"/>
    <w:semiHidden/>
    <w:rsid w:val="00AA0324"/>
    <w:pPr>
      <w:numPr>
        <w:ilvl w:val="4"/>
        <w:numId w:val="5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2"/>
    <w:semiHidden/>
    <w:rsid w:val="008F52F8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1Char">
    <w:name w:val="Heading 1 Char"/>
    <w:basedOn w:val="DefaultParagraphFont"/>
    <w:link w:val="Heading1"/>
    <w:uiPriority w:val="2"/>
    <w:rsid w:val="00BE5DE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2"/>
    <w:rsid w:val="00BE5DE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5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517"/>
    <w:rPr>
      <w:rFonts w:ascii="Segoe UI" w:hAnsi="Segoe UI" w:cs="Segoe UI"/>
      <w:sz w:val="18"/>
      <w:szCs w:val="18"/>
      <w:lang w:val="en-GB"/>
    </w:rPr>
  </w:style>
  <w:style w:type="paragraph" w:styleId="Bibliography">
    <w:name w:val="Bibliography"/>
    <w:basedOn w:val="Normal"/>
    <w:next w:val="Normal"/>
    <w:uiPriority w:val="38"/>
    <w:semiHidden/>
    <w:unhideWhenUsed/>
    <w:rsid w:val="008B5517"/>
  </w:style>
  <w:style w:type="paragraph" w:styleId="BlockText">
    <w:name w:val="Block Text"/>
    <w:basedOn w:val="Normal"/>
    <w:uiPriority w:val="99"/>
    <w:semiHidden/>
    <w:unhideWhenUsed/>
    <w:rsid w:val="008B551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517"/>
  </w:style>
  <w:style w:type="character" w:customStyle="1" w:styleId="BodyTextChar">
    <w:name w:val="Body Text Char"/>
    <w:basedOn w:val="DefaultParagraphFont"/>
    <w:link w:val="BodyText"/>
    <w:uiPriority w:val="99"/>
    <w:semiHidden/>
    <w:rsid w:val="008B5517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51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517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51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517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51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517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51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517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51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517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51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517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51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517"/>
    <w:rPr>
      <w:sz w:val="16"/>
      <w:szCs w:val="16"/>
      <w:lang w:val="en-GB"/>
    </w:rPr>
  </w:style>
  <w:style w:type="character" w:styleId="BookTitle">
    <w:name w:val="Book Title"/>
    <w:basedOn w:val="DefaultParagraphFont"/>
    <w:uiPriority w:val="38"/>
    <w:semiHidden/>
    <w:qFormat/>
    <w:rsid w:val="008B5517"/>
    <w:rPr>
      <w:b/>
      <w:bCs/>
      <w:i/>
      <w:iCs/>
      <w:spacing w:val="5"/>
      <w:lang w:val="en-GB"/>
    </w:rPr>
  </w:style>
  <w:style w:type="paragraph" w:styleId="Caption">
    <w:name w:val="caption"/>
    <w:basedOn w:val="Normal"/>
    <w:next w:val="Normal"/>
    <w:uiPriority w:val="20"/>
    <w:semiHidden/>
    <w:unhideWhenUsed/>
    <w:qFormat/>
    <w:rsid w:val="008B55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B5517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517"/>
    <w:rPr>
      <w:lang w:val="en-GB"/>
    </w:rPr>
  </w:style>
  <w:style w:type="table" w:styleId="ColorfulGrid">
    <w:name w:val="Colorful Grid"/>
    <w:basedOn w:val="TableNormal"/>
    <w:uiPriority w:val="73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B5517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51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517"/>
    <w:rPr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semiHidden/>
    <w:unhideWhenUsed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9"/>
    <w:semiHidden/>
    <w:unhideWhenUsed/>
    <w:rsid w:val="008B5517"/>
  </w:style>
  <w:style w:type="character" w:customStyle="1" w:styleId="DateChar">
    <w:name w:val="Date Char"/>
    <w:basedOn w:val="DefaultParagraphFont"/>
    <w:link w:val="Date"/>
    <w:uiPriority w:val="19"/>
    <w:semiHidden/>
    <w:rsid w:val="008B5517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51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517"/>
    <w:rPr>
      <w:rFonts w:ascii="Segoe UI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517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517"/>
    <w:rPr>
      <w:lang w:val="en-GB"/>
    </w:rPr>
  </w:style>
  <w:style w:type="character" w:styleId="Emphasis">
    <w:name w:val="Emphasis"/>
    <w:basedOn w:val="DefaultParagraphFont"/>
    <w:uiPriority w:val="38"/>
    <w:semiHidden/>
    <w:qFormat/>
    <w:rsid w:val="008B5517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8B5517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B5517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B5517"/>
    <w:rPr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8B5517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B5517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B5517"/>
    <w:rPr>
      <w:color w:val="954F72" w:themeColor="followedHyperlink"/>
      <w:u w:val="single"/>
      <w:lang w:val="en-GB"/>
    </w:rPr>
  </w:style>
  <w:style w:type="paragraph" w:styleId="Footer">
    <w:name w:val="footer"/>
    <w:basedOn w:val="Normal"/>
    <w:link w:val="FooterChar"/>
    <w:uiPriority w:val="19"/>
    <w:unhideWhenUsed/>
    <w:rsid w:val="008B551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19"/>
    <w:rsid w:val="008B5517"/>
    <w:rPr>
      <w:lang w:val="en-GB"/>
    </w:rPr>
  </w:style>
  <w:style w:type="character" w:styleId="FootnoteReference">
    <w:name w:val="footnote reference"/>
    <w:basedOn w:val="DefaultParagraphFont"/>
    <w:uiPriority w:val="19"/>
    <w:semiHidden/>
    <w:unhideWhenUsed/>
    <w:rsid w:val="008B5517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19"/>
    <w:semiHidden/>
    <w:unhideWhenUsed/>
    <w:rsid w:val="008B551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sid w:val="008B5517"/>
    <w:rPr>
      <w:sz w:val="20"/>
      <w:szCs w:val="20"/>
      <w:lang w:val="en-GB"/>
    </w:rPr>
  </w:style>
  <w:style w:type="table" w:styleId="GridTable1Light">
    <w:name w:val="Grid Table 1 Light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B55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B55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B55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B55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B55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B55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B55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B55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B55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B55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B55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B55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8B5517"/>
    <w:rPr>
      <w:color w:val="2B579A"/>
      <w:shd w:val="clear" w:color="auto" w:fill="E1DFDD"/>
      <w:lang w:val="en-GB"/>
    </w:rPr>
  </w:style>
  <w:style w:type="paragraph" w:styleId="Header">
    <w:name w:val="header"/>
    <w:basedOn w:val="Normal"/>
    <w:link w:val="HeaderChar"/>
    <w:uiPriority w:val="19"/>
    <w:unhideWhenUsed/>
    <w:rsid w:val="008B551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19"/>
    <w:rsid w:val="008B5517"/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semiHidden/>
    <w:rsid w:val="008B551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semiHidden/>
    <w:rsid w:val="008B5517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8B5517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8B5517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8B551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8B55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8B5517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517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517"/>
    <w:rPr>
      <w:i/>
      <w:iCs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8B5517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8B5517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8B5517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8B5517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517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517"/>
    <w:rPr>
      <w:rFonts w:ascii="Consolas" w:hAnsi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8B5517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8B5517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8B5517"/>
    <w:rPr>
      <w:i/>
      <w:iCs/>
      <w:lang w:val="en-GB"/>
    </w:rPr>
  </w:style>
  <w:style w:type="character" w:styleId="Hyperlink">
    <w:name w:val="Hyperlink"/>
    <w:basedOn w:val="DefaultParagraphFont"/>
    <w:uiPriority w:val="19"/>
    <w:semiHidden/>
    <w:unhideWhenUsed/>
    <w:rsid w:val="008B5517"/>
    <w:rPr>
      <w:color w:val="0563C1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517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517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517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517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517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517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517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517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517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51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38"/>
    <w:semiHidden/>
    <w:qFormat/>
    <w:rsid w:val="008B5517"/>
    <w:rPr>
      <w:i/>
      <w:iCs/>
      <w:color w:val="4472C4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8"/>
    <w:semiHidden/>
    <w:qFormat/>
    <w:rsid w:val="008B551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8"/>
    <w:semiHidden/>
    <w:rsid w:val="008B5517"/>
    <w:rPr>
      <w:i/>
      <w:iCs/>
      <w:color w:val="4472C4" w:themeColor="accent1"/>
      <w:lang w:val="en-GB"/>
    </w:rPr>
  </w:style>
  <w:style w:type="character" w:styleId="IntenseReference">
    <w:name w:val="Intense Reference"/>
    <w:basedOn w:val="DefaultParagraphFont"/>
    <w:uiPriority w:val="38"/>
    <w:semiHidden/>
    <w:qFormat/>
    <w:rsid w:val="008B5517"/>
    <w:rPr>
      <w:b/>
      <w:bCs/>
      <w:smallCaps/>
      <w:color w:val="4472C4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B551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B55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B55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B55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B55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B55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B55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B5517"/>
    <w:rPr>
      <w:lang w:val="en-GB"/>
    </w:rPr>
  </w:style>
  <w:style w:type="paragraph" w:styleId="List">
    <w:name w:val="List"/>
    <w:basedOn w:val="Normal"/>
    <w:uiPriority w:val="99"/>
    <w:semiHidden/>
    <w:unhideWhenUsed/>
    <w:rsid w:val="008B551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51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51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51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517"/>
    <w:pPr>
      <w:ind w:left="1415" w:hanging="283"/>
      <w:contextualSpacing/>
    </w:pPr>
  </w:style>
  <w:style w:type="paragraph" w:styleId="ListBullet">
    <w:name w:val="List Bullet"/>
    <w:basedOn w:val="Normal"/>
    <w:uiPriority w:val="19"/>
    <w:rsid w:val="008B5517"/>
    <w:pPr>
      <w:numPr>
        <w:numId w:val="29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rsid w:val="008B5517"/>
    <w:pPr>
      <w:numPr>
        <w:numId w:val="30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rsid w:val="008B5517"/>
    <w:pPr>
      <w:numPr>
        <w:numId w:val="31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rsid w:val="008B5517"/>
    <w:pPr>
      <w:numPr>
        <w:numId w:val="32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rsid w:val="008B5517"/>
    <w:pPr>
      <w:numPr>
        <w:numId w:val="33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517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51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51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51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517"/>
    <w:pPr>
      <w:ind w:left="1415"/>
      <w:contextualSpacing/>
    </w:pPr>
  </w:style>
  <w:style w:type="paragraph" w:styleId="ListNumber">
    <w:name w:val="List Number"/>
    <w:basedOn w:val="Normal"/>
    <w:uiPriority w:val="19"/>
    <w:rsid w:val="008B5517"/>
    <w:pPr>
      <w:numPr>
        <w:numId w:val="34"/>
      </w:numPr>
      <w:contextualSpacing/>
    </w:pPr>
  </w:style>
  <w:style w:type="paragraph" w:styleId="ListParagraph">
    <w:name w:val="List Paragraph"/>
    <w:basedOn w:val="Normal"/>
    <w:uiPriority w:val="38"/>
    <w:semiHidden/>
    <w:qFormat/>
    <w:rsid w:val="008B551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B55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B55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B55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B55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B55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B55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B55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B551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B551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B551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B5517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B551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B551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B5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517"/>
    <w:rPr>
      <w:rFonts w:ascii="Consolas" w:hAnsi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B551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B55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B551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8B5517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517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unhideWhenUsed/>
    <w:rsid w:val="008B551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B551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517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517"/>
    <w:rPr>
      <w:lang w:val="en-GB"/>
    </w:rPr>
  </w:style>
  <w:style w:type="character" w:styleId="PageNumber">
    <w:name w:val="page number"/>
    <w:basedOn w:val="DefaultParagraphFont"/>
    <w:uiPriority w:val="19"/>
    <w:semiHidden/>
    <w:unhideWhenUsed/>
    <w:rsid w:val="008B5517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8B5517"/>
    <w:rPr>
      <w:color w:val="808080"/>
      <w:lang w:val="en-GB"/>
    </w:rPr>
  </w:style>
  <w:style w:type="table" w:styleId="PlainTable1">
    <w:name w:val="Plain Table 1"/>
    <w:basedOn w:val="TableNormal"/>
    <w:uiPriority w:val="41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B55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B55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B551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517"/>
    <w:rPr>
      <w:rFonts w:ascii="Consolas" w:hAnsi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8B55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B5517"/>
    <w:rPr>
      <w:i/>
      <w:iCs/>
      <w:color w:val="404040" w:themeColor="text1" w:themeTint="BF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51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517"/>
    <w:rPr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517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517"/>
    <w:rPr>
      <w:lang w:val="en-GB"/>
    </w:rPr>
  </w:style>
  <w:style w:type="character" w:styleId="SmartHyperlink">
    <w:name w:val="Smart Hyperlink"/>
    <w:basedOn w:val="DefaultParagraphFont"/>
    <w:uiPriority w:val="99"/>
    <w:semiHidden/>
    <w:unhideWhenUsed/>
    <w:rsid w:val="008B5517"/>
    <w:rPr>
      <w:u w:val="dotted"/>
      <w:lang w:val="en-GB"/>
    </w:rPr>
  </w:style>
  <w:style w:type="character" w:customStyle="1" w:styleId="SmartLink">
    <w:name w:val="Smart Link"/>
    <w:basedOn w:val="DefaultParagraphFont"/>
    <w:uiPriority w:val="99"/>
    <w:semiHidden/>
    <w:unhideWhenUsed/>
    <w:rsid w:val="008B5517"/>
    <w:rPr>
      <w:color w:val="0000FF"/>
      <w:u w:val="single"/>
      <w:shd w:val="clear" w:color="auto" w:fill="F3F2F1"/>
      <w:lang w:val="en-GB"/>
    </w:rPr>
  </w:style>
  <w:style w:type="character" w:styleId="Strong">
    <w:name w:val="Strong"/>
    <w:uiPriority w:val="28"/>
    <w:qFormat/>
    <w:rsid w:val="00C25D95"/>
    <w:rPr>
      <w:rFonts w:asciiTheme="minorHAnsi" w:hAnsiTheme="minorHAnsi"/>
      <w:b/>
      <w:bCs/>
      <w:lang w:val="en-GB"/>
    </w:rPr>
  </w:style>
  <w:style w:type="character" w:styleId="SubtleEmphasis">
    <w:name w:val="Subtle Emphasis"/>
    <w:basedOn w:val="DefaultParagraphFont"/>
    <w:uiPriority w:val="38"/>
    <w:semiHidden/>
    <w:qFormat/>
    <w:rsid w:val="008B5517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8"/>
    <w:semiHidden/>
    <w:qFormat/>
    <w:rsid w:val="008B5517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B551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B551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B551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B551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B551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B551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B551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B551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B551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B551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B551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B551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B551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B551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B551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B551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B551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B55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B551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B551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B551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B55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B55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B551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B551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B55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B551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B551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B551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B55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B55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B551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B551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B551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51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B5517"/>
  </w:style>
  <w:style w:type="table" w:styleId="TableProfessional">
    <w:name w:val="Table Professional"/>
    <w:basedOn w:val="TableNormal"/>
    <w:uiPriority w:val="99"/>
    <w:semiHidden/>
    <w:unhideWhenUsed/>
    <w:rsid w:val="008B551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B551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B551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B551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B551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B551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B55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B551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B551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B551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3"/>
    <w:qFormat/>
    <w:rsid w:val="00303085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303085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8B551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8"/>
    <w:semiHidden/>
    <w:unhideWhenUsed/>
    <w:rsid w:val="008B5517"/>
    <w:pPr>
      <w:spacing w:after="100"/>
    </w:pPr>
  </w:style>
  <w:style w:type="paragraph" w:styleId="TOC2">
    <w:name w:val="toc 2"/>
    <w:basedOn w:val="Normal"/>
    <w:next w:val="Normal"/>
    <w:autoRedefine/>
    <w:uiPriority w:val="18"/>
    <w:semiHidden/>
    <w:unhideWhenUsed/>
    <w:rsid w:val="008B551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18"/>
    <w:semiHidden/>
    <w:unhideWhenUsed/>
    <w:rsid w:val="008B551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18"/>
    <w:semiHidden/>
    <w:unhideWhenUsed/>
    <w:rsid w:val="008B551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18"/>
    <w:semiHidden/>
    <w:unhideWhenUsed/>
    <w:rsid w:val="008B551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18"/>
    <w:semiHidden/>
    <w:unhideWhenUsed/>
    <w:rsid w:val="008B551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18"/>
    <w:semiHidden/>
    <w:unhideWhenUsed/>
    <w:rsid w:val="008B551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18"/>
    <w:semiHidden/>
    <w:unhideWhenUsed/>
    <w:rsid w:val="008B551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18"/>
    <w:semiHidden/>
    <w:unhideWhenUsed/>
    <w:rsid w:val="008B551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17"/>
    <w:semiHidden/>
    <w:unhideWhenUsed/>
    <w:qFormat/>
    <w:rsid w:val="008B5517"/>
    <w:pPr>
      <w:spacing w:line="259" w:lineRule="auto"/>
      <w:outlineLvl w:val="9"/>
    </w:pPr>
    <w:rPr>
      <w:kern w:val="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8B5517"/>
    <w:rPr>
      <w:color w:val="605E5C"/>
      <w:shd w:val="clear" w:color="auto" w:fill="E1DFDD"/>
      <w:lang w:val="en-GB"/>
    </w:rPr>
  </w:style>
  <w:style w:type="paragraph" w:customStyle="1" w:styleId="Address">
    <w:name w:val="Address"/>
    <w:basedOn w:val="Normal"/>
    <w:qFormat/>
    <w:rsid w:val="009B519F"/>
    <w:pPr>
      <w:jc w:val="righ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llum.tasker\AppData\Local\Microsoft\Windows\INetCache\Content.Outlook\MFMM0TCP\8141_Letterhead_offerletter_AW_UPDATE_28_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">
      <a:majorFont>
        <a:latin typeface="Avenir Next"/>
        <a:ea typeface=""/>
        <a:cs typeface=""/>
        <a:font script="Arab" typeface="Arial"/>
        <a:font script="Hebr" typeface="Arial"/>
        <a:font script="Cans" typeface="Euphemia"/>
        <a:font script="Viet" typeface="Tahoma"/>
      </a:majorFont>
      <a:minorFont>
        <a:latin typeface="Avenir Next"/>
        <a:ea typeface=""/>
        <a:cs typeface=""/>
        <a:font script="Arab" typeface="Times New Roman"/>
        <a:font script="Hebr" typeface="Times New Roman"/>
        <a:font script="Cans" typeface="Euphemia"/>
        <a:font script="Viet"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8141_Letterhead_offerletter_AW_UPDATE_28_11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Callum Tasker</dc:creator>
  <cp:keywords/>
  <dc:description/>
  <cp:lastModifiedBy>Tina Plamadeala</cp:lastModifiedBy>
  <cp:revision>4</cp:revision>
  <dcterms:created xsi:type="dcterms:W3CDTF">2023-11-28T15:27:00Z</dcterms:created>
  <dcterms:modified xsi:type="dcterms:W3CDTF">2026-07-15T15:03:00Z</dcterms:modified>
</cp:coreProperties>
</file>